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A35" w:rsidRPr="009C653A" w:rsidRDefault="009E0A35" w:rsidP="00BF3468">
      <w:pPr>
        <w:rPr>
          <w:rFonts w:ascii="Times New Roman" w:hAnsi="Times New Roman"/>
          <w:sz w:val="28"/>
          <w:szCs w:val="28"/>
        </w:rPr>
      </w:pPr>
      <w:r w:rsidRPr="009C653A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9E0A35" w:rsidRPr="009C653A" w:rsidRDefault="009E0A35" w:rsidP="00281B38">
      <w:pPr>
        <w:rPr>
          <w:rFonts w:ascii="Times New Roman" w:hAnsi="Times New Roman"/>
          <w:sz w:val="28"/>
          <w:szCs w:val="28"/>
        </w:rPr>
      </w:pPr>
      <w:r w:rsidRPr="009C653A">
        <w:rPr>
          <w:rFonts w:ascii="Times New Roman" w:hAnsi="Times New Roman"/>
          <w:sz w:val="28"/>
          <w:szCs w:val="28"/>
        </w:rPr>
        <w:t xml:space="preserve">                                            «Детский сад № 12»</w:t>
      </w:r>
    </w:p>
    <w:p w:rsidR="009E0A35" w:rsidRPr="009C653A" w:rsidRDefault="009E0A35" w:rsidP="00281B38">
      <w:pPr>
        <w:rPr>
          <w:rFonts w:ascii="Times New Roman" w:hAnsi="Times New Roman"/>
          <w:sz w:val="28"/>
          <w:szCs w:val="28"/>
        </w:rPr>
      </w:pPr>
      <w:r w:rsidRPr="009C653A">
        <w:rPr>
          <w:rFonts w:ascii="Times New Roman" w:hAnsi="Times New Roman"/>
          <w:sz w:val="28"/>
          <w:szCs w:val="28"/>
        </w:rPr>
        <w:t xml:space="preserve"> </w:t>
      </w:r>
    </w:p>
    <w:p w:rsidR="009E0A35" w:rsidRDefault="009E0A35" w:rsidP="00281B38">
      <w:pPr>
        <w:rPr>
          <w:rFonts w:ascii="Times New Roman" w:hAnsi="Times New Roman"/>
          <w:sz w:val="26"/>
          <w:szCs w:val="26"/>
        </w:rPr>
      </w:pPr>
    </w:p>
    <w:p w:rsidR="009E0A35" w:rsidRDefault="009E0A35" w:rsidP="00281B38">
      <w:pPr>
        <w:rPr>
          <w:rFonts w:ascii="Times New Roman" w:hAnsi="Times New Roman"/>
          <w:sz w:val="26"/>
          <w:szCs w:val="26"/>
        </w:rPr>
      </w:pPr>
    </w:p>
    <w:p w:rsidR="009E0A35" w:rsidRDefault="009E0A35" w:rsidP="00281B38">
      <w:pPr>
        <w:rPr>
          <w:rFonts w:ascii="Times New Roman" w:hAnsi="Times New Roman"/>
          <w:sz w:val="26"/>
          <w:szCs w:val="26"/>
        </w:rPr>
      </w:pPr>
    </w:p>
    <w:p w:rsidR="009E0A35" w:rsidRDefault="009E0A35" w:rsidP="00281B38">
      <w:pPr>
        <w:rPr>
          <w:rFonts w:ascii="Times New Roman" w:hAnsi="Times New Roman"/>
          <w:sz w:val="26"/>
          <w:szCs w:val="26"/>
        </w:rPr>
      </w:pPr>
    </w:p>
    <w:p w:rsidR="009E0A35" w:rsidRDefault="009E0A35" w:rsidP="00281B38">
      <w:pPr>
        <w:rPr>
          <w:rFonts w:ascii="Times New Roman" w:hAnsi="Times New Roman"/>
          <w:sz w:val="26"/>
          <w:szCs w:val="26"/>
        </w:rPr>
      </w:pPr>
    </w:p>
    <w:p w:rsidR="009E0A35" w:rsidRDefault="009E0A35" w:rsidP="00281B38">
      <w:pPr>
        <w:rPr>
          <w:rFonts w:ascii="Times New Roman" w:hAnsi="Times New Roman"/>
          <w:sz w:val="26"/>
          <w:szCs w:val="26"/>
        </w:rPr>
      </w:pPr>
    </w:p>
    <w:p w:rsidR="009E0A35" w:rsidRPr="009C653A" w:rsidRDefault="009E0A35" w:rsidP="009C653A">
      <w:pPr>
        <w:jc w:val="center"/>
        <w:rPr>
          <w:rFonts w:ascii="Times New Roman" w:hAnsi="Times New Roman"/>
          <w:b/>
          <w:sz w:val="36"/>
          <w:szCs w:val="36"/>
        </w:rPr>
      </w:pPr>
      <w:r w:rsidRPr="009C653A">
        <w:rPr>
          <w:rFonts w:ascii="Times New Roman" w:hAnsi="Times New Roman"/>
          <w:b/>
          <w:sz w:val="36"/>
          <w:szCs w:val="36"/>
        </w:rPr>
        <w:t>Сценарий</w:t>
      </w:r>
    </w:p>
    <w:p w:rsidR="009E0A35" w:rsidRPr="009C653A" w:rsidRDefault="009E0A35" w:rsidP="009C653A">
      <w:pPr>
        <w:jc w:val="center"/>
        <w:rPr>
          <w:rFonts w:ascii="Times New Roman" w:hAnsi="Times New Roman"/>
          <w:b/>
          <w:sz w:val="36"/>
          <w:szCs w:val="36"/>
        </w:rPr>
      </w:pPr>
      <w:r w:rsidRPr="009C653A">
        <w:rPr>
          <w:rFonts w:ascii="Times New Roman" w:hAnsi="Times New Roman"/>
          <w:b/>
          <w:sz w:val="36"/>
          <w:szCs w:val="36"/>
        </w:rPr>
        <w:t>музыкальной сказки</w:t>
      </w:r>
    </w:p>
    <w:p w:rsidR="009E0A35" w:rsidRPr="009C653A" w:rsidRDefault="009E0A35" w:rsidP="009C653A">
      <w:pPr>
        <w:jc w:val="center"/>
        <w:rPr>
          <w:rFonts w:ascii="Times New Roman" w:hAnsi="Times New Roman"/>
          <w:b/>
          <w:sz w:val="36"/>
          <w:szCs w:val="36"/>
        </w:rPr>
      </w:pPr>
      <w:r w:rsidRPr="009C653A">
        <w:rPr>
          <w:rFonts w:ascii="Times New Roman" w:hAnsi="Times New Roman"/>
          <w:b/>
          <w:sz w:val="36"/>
          <w:szCs w:val="36"/>
        </w:rPr>
        <w:t>«Теремок на новый лад»</w:t>
      </w:r>
    </w:p>
    <w:p w:rsidR="009E0A35" w:rsidRDefault="009E0A35" w:rsidP="009C653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(средний дошкольный возраст)</w:t>
      </w:r>
    </w:p>
    <w:p w:rsidR="009E0A35" w:rsidRDefault="009E0A35" w:rsidP="00281B38">
      <w:pPr>
        <w:rPr>
          <w:rFonts w:ascii="Times New Roman" w:hAnsi="Times New Roman"/>
          <w:sz w:val="28"/>
          <w:szCs w:val="28"/>
        </w:rPr>
      </w:pPr>
    </w:p>
    <w:p w:rsidR="009E0A35" w:rsidRDefault="009E0A35" w:rsidP="00281B38">
      <w:pPr>
        <w:rPr>
          <w:rFonts w:ascii="Times New Roman" w:hAnsi="Times New Roman"/>
          <w:sz w:val="28"/>
          <w:szCs w:val="28"/>
        </w:rPr>
      </w:pPr>
    </w:p>
    <w:p w:rsidR="009E0A35" w:rsidRDefault="009E0A35" w:rsidP="00281B38">
      <w:pPr>
        <w:rPr>
          <w:rFonts w:ascii="Times New Roman" w:hAnsi="Times New Roman"/>
          <w:sz w:val="28"/>
          <w:szCs w:val="28"/>
        </w:rPr>
      </w:pPr>
    </w:p>
    <w:p w:rsidR="009E0A35" w:rsidRDefault="009E0A35" w:rsidP="00281B38">
      <w:pPr>
        <w:rPr>
          <w:rFonts w:ascii="Times New Roman" w:hAnsi="Times New Roman"/>
          <w:sz w:val="28"/>
          <w:szCs w:val="28"/>
        </w:rPr>
      </w:pPr>
    </w:p>
    <w:p w:rsidR="009E0A35" w:rsidRDefault="009E0A35" w:rsidP="00281B38">
      <w:pPr>
        <w:rPr>
          <w:rFonts w:ascii="Times New Roman" w:hAnsi="Times New Roman"/>
          <w:sz w:val="28"/>
          <w:szCs w:val="28"/>
        </w:rPr>
      </w:pPr>
    </w:p>
    <w:p w:rsidR="009E0A35" w:rsidRDefault="009E0A35" w:rsidP="00281B38">
      <w:pPr>
        <w:rPr>
          <w:rFonts w:ascii="Times New Roman" w:hAnsi="Times New Roman"/>
          <w:sz w:val="28"/>
          <w:szCs w:val="28"/>
        </w:rPr>
      </w:pPr>
    </w:p>
    <w:p w:rsidR="009E0A35" w:rsidRPr="009C653A" w:rsidRDefault="009E0A35" w:rsidP="009C653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А</w:t>
      </w:r>
      <w:r w:rsidRPr="009C653A">
        <w:rPr>
          <w:rFonts w:ascii="Times New Roman" w:hAnsi="Times New Roman"/>
          <w:sz w:val="28"/>
          <w:szCs w:val="28"/>
        </w:rPr>
        <w:t xml:space="preserve">втор: Митрофанова Екатерина Равильевна </w:t>
      </w:r>
    </w:p>
    <w:p w:rsidR="009E0A35" w:rsidRDefault="009E0A35" w:rsidP="00281B38">
      <w:pPr>
        <w:rPr>
          <w:rFonts w:ascii="Times New Roman" w:hAnsi="Times New Roman"/>
          <w:sz w:val="26"/>
          <w:szCs w:val="26"/>
        </w:rPr>
      </w:pPr>
    </w:p>
    <w:p w:rsidR="009E0A35" w:rsidRDefault="009E0A35" w:rsidP="00281B38">
      <w:pPr>
        <w:rPr>
          <w:rFonts w:ascii="Times New Roman" w:hAnsi="Times New Roman"/>
          <w:sz w:val="26"/>
          <w:szCs w:val="26"/>
        </w:rPr>
      </w:pPr>
    </w:p>
    <w:p w:rsidR="009E0A35" w:rsidRDefault="009E0A35" w:rsidP="00281B38">
      <w:pPr>
        <w:rPr>
          <w:rFonts w:ascii="Times New Roman" w:hAnsi="Times New Roman"/>
          <w:sz w:val="26"/>
          <w:szCs w:val="26"/>
        </w:rPr>
      </w:pPr>
    </w:p>
    <w:p w:rsidR="009E0A35" w:rsidRDefault="009E0A35" w:rsidP="00281B38">
      <w:pPr>
        <w:rPr>
          <w:rFonts w:ascii="Times New Roman" w:hAnsi="Times New Roman"/>
          <w:sz w:val="26"/>
          <w:szCs w:val="26"/>
        </w:rPr>
      </w:pPr>
    </w:p>
    <w:p w:rsidR="009E0A35" w:rsidRDefault="009E0A35" w:rsidP="00281B38">
      <w:pPr>
        <w:rPr>
          <w:rFonts w:ascii="Times New Roman" w:hAnsi="Times New Roman"/>
          <w:sz w:val="26"/>
          <w:szCs w:val="26"/>
        </w:rPr>
      </w:pPr>
    </w:p>
    <w:p w:rsidR="009E0A35" w:rsidRDefault="009E0A35" w:rsidP="009C653A">
      <w:pPr>
        <w:tabs>
          <w:tab w:val="left" w:pos="3885"/>
        </w:tabs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 xml:space="preserve">г.Биробиджан </w:t>
      </w:r>
    </w:p>
    <w:p w:rsidR="009E0A35" w:rsidRDefault="009E0A35" w:rsidP="009C653A">
      <w:pPr>
        <w:tabs>
          <w:tab w:val="left" w:pos="3885"/>
        </w:tabs>
        <w:jc w:val="center"/>
        <w:rPr>
          <w:rFonts w:ascii="Times New Roman" w:hAnsi="Times New Roman"/>
          <w:sz w:val="26"/>
          <w:szCs w:val="26"/>
        </w:rPr>
      </w:pPr>
      <w:smartTag w:uri="urn:schemas-microsoft-com:office:smarttags" w:element="metricconverter">
        <w:smartTagPr>
          <w:attr w:name="ProductID" w:val="2019 г"/>
        </w:smartTagPr>
        <w:r>
          <w:rPr>
            <w:rFonts w:ascii="Times New Roman" w:hAnsi="Times New Roman"/>
            <w:sz w:val="26"/>
            <w:szCs w:val="26"/>
          </w:rPr>
          <w:t>2019 г</w:t>
        </w:r>
      </w:smartTag>
      <w:r>
        <w:rPr>
          <w:rFonts w:ascii="Times New Roman" w:hAnsi="Times New Roman"/>
          <w:sz w:val="26"/>
          <w:szCs w:val="26"/>
        </w:rPr>
        <w:t>.</w:t>
      </w:r>
    </w:p>
    <w:p w:rsidR="009E0A35" w:rsidRDefault="009E0A35" w:rsidP="00281B38">
      <w:pPr>
        <w:rPr>
          <w:rFonts w:ascii="Times New Roman" w:hAnsi="Times New Roman"/>
          <w:sz w:val="26"/>
          <w:szCs w:val="26"/>
        </w:rPr>
      </w:pPr>
    </w:p>
    <w:p w:rsidR="009E0A35" w:rsidRPr="009C653A" w:rsidRDefault="009E0A35" w:rsidP="00281B38">
      <w:pPr>
        <w:rPr>
          <w:rFonts w:ascii="Times New Roman" w:hAnsi="Times New Roman"/>
          <w:sz w:val="26"/>
          <w:szCs w:val="26"/>
        </w:rPr>
      </w:pPr>
      <w:r w:rsidRPr="00714781">
        <w:rPr>
          <w:rFonts w:ascii="Times New Roman" w:hAnsi="Times New Roman"/>
          <w:b/>
          <w:sz w:val="26"/>
          <w:szCs w:val="26"/>
        </w:rPr>
        <w:t xml:space="preserve">Аннотация </w:t>
      </w:r>
    </w:p>
    <w:p w:rsidR="009E0A35" w:rsidRDefault="009E0A35" w:rsidP="009C653A">
      <w:pPr>
        <w:ind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данной методической разработке приведен сценарий театрализованного представления по сюжету сказки «Теремок». </w:t>
      </w:r>
    </w:p>
    <w:p w:rsidR="009E0A35" w:rsidRDefault="009E0A35" w:rsidP="009C653A">
      <w:pPr>
        <w:ind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Стихотворный текст сценария легко воспринимается дошкольниками, развивает речь и мышление, приобщает к прекрасному, дает представление о доброте и дружбе, трудолюбии, честности. Включает музыкальный материал, содержит песни и танцы для разучивания с детьми. Сценарий успешно опробован на дошкольных развлечениях.</w:t>
      </w:r>
    </w:p>
    <w:p w:rsidR="009E0A35" w:rsidRDefault="009E0A35" w:rsidP="009C653A">
      <w:pPr>
        <w:ind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Предназначено воспитателям и музыкальным руководителям в помощь при организации празднеств в детских садах. </w:t>
      </w:r>
    </w:p>
    <w:p w:rsidR="009E0A35" w:rsidRDefault="009E0A35" w:rsidP="00281B38">
      <w:pPr>
        <w:rPr>
          <w:rFonts w:ascii="Times New Roman" w:hAnsi="Times New Roman"/>
          <w:sz w:val="26"/>
          <w:szCs w:val="26"/>
        </w:rPr>
      </w:pP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Default="009E0A35" w:rsidP="00281B38">
      <w:pPr>
        <w:rPr>
          <w:rFonts w:ascii="Times New Roman" w:hAnsi="Times New Roman"/>
          <w:b/>
          <w:sz w:val="26"/>
          <w:szCs w:val="26"/>
        </w:rPr>
      </w:pPr>
      <w:r w:rsidRPr="00281B38">
        <w:rPr>
          <w:rFonts w:ascii="Times New Roman" w:hAnsi="Times New Roman"/>
          <w:b/>
          <w:sz w:val="26"/>
          <w:szCs w:val="26"/>
        </w:rPr>
        <w:t xml:space="preserve">                                                       </w:t>
      </w:r>
    </w:p>
    <w:p w:rsidR="009E0A35" w:rsidRDefault="009E0A35" w:rsidP="00281B38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                                         </w:t>
      </w:r>
      <w:r w:rsidRPr="00281B38">
        <w:rPr>
          <w:rFonts w:ascii="Times New Roman" w:hAnsi="Times New Roman"/>
          <w:b/>
          <w:sz w:val="26"/>
          <w:szCs w:val="26"/>
        </w:rPr>
        <w:t xml:space="preserve">  </w:t>
      </w:r>
    </w:p>
    <w:p w:rsidR="009E0A35" w:rsidRPr="00281B38" w:rsidRDefault="009E0A35" w:rsidP="00281B38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                                               </w:t>
      </w:r>
      <w:r w:rsidRPr="00281B38">
        <w:rPr>
          <w:rFonts w:ascii="Times New Roman" w:hAnsi="Times New Roman"/>
          <w:b/>
          <w:sz w:val="26"/>
          <w:szCs w:val="26"/>
        </w:rPr>
        <w:t xml:space="preserve">Актуальность </w:t>
      </w:r>
    </w:p>
    <w:p w:rsidR="009E0A35" w:rsidRDefault="009E0A35" w:rsidP="009C653A">
      <w:pPr>
        <w:ind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Театрализованная деятельность - это самый распространенный вид детского творчества. Она близка и понятна ребенку, глубоко лежит в его природе и находит свое отстранение стихийно, потому что связана с игрой.</w:t>
      </w:r>
    </w:p>
    <w:p w:rsidR="009E0A35" w:rsidRDefault="009E0A35" w:rsidP="009C653A">
      <w:pPr>
        <w:ind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Всякую свою выдумку, впечатления из окружающей жизни ребенку хочется выложить в живые образы и действия. Входя в образ, он играет любые роли, стараясь подражать тому, что видит и что его заинтересовало, и, получая огромное эмоциональное наслаждение.</w:t>
      </w: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Default="009E0A35" w:rsidP="00AE1D92">
      <w:pPr>
        <w:rPr>
          <w:rFonts w:ascii="Times New Roman" w:hAnsi="Times New Roman"/>
          <w:sz w:val="32"/>
          <w:szCs w:val="32"/>
        </w:rPr>
      </w:pPr>
    </w:p>
    <w:p w:rsidR="009E0A35" w:rsidRPr="004B479B" w:rsidRDefault="009E0A35" w:rsidP="009C653A">
      <w:pPr>
        <w:jc w:val="center"/>
        <w:rPr>
          <w:rFonts w:ascii="Times New Roman" w:hAnsi="Times New Roman"/>
          <w:b/>
          <w:sz w:val="32"/>
          <w:szCs w:val="32"/>
        </w:rPr>
      </w:pPr>
      <w:r w:rsidRPr="004B479B">
        <w:rPr>
          <w:rFonts w:ascii="Times New Roman" w:hAnsi="Times New Roman"/>
          <w:b/>
          <w:sz w:val="32"/>
          <w:szCs w:val="32"/>
        </w:rPr>
        <w:t>Сценарий музыкальной сказки «Теремок» на новый лад.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 xml:space="preserve">Цель: </w:t>
      </w:r>
      <w:r w:rsidRPr="004B479B">
        <w:rPr>
          <w:rFonts w:ascii="Times New Roman" w:hAnsi="Times New Roman"/>
          <w:sz w:val="28"/>
          <w:szCs w:val="28"/>
        </w:rPr>
        <w:t>развитие коммуникативных способностей посредством</w:t>
      </w:r>
      <w:r>
        <w:rPr>
          <w:rFonts w:ascii="Times New Roman" w:hAnsi="Times New Roman"/>
          <w:sz w:val="28"/>
          <w:szCs w:val="28"/>
        </w:rPr>
        <w:t xml:space="preserve"> театрализованной </w:t>
      </w:r>
      <w:r w:rsidRPr="004B479B">
        <w:rPr>
          <w:rFonts w:ascii="Times New Roman" w:hAnsi="Times New Roman"/>
          <w:sz w:val="28"/>
          <w:szCs w:val="28"/>
        </w:rPr>
        <w:t>деятельности.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Задачи:</w:t>
      </w:r>
      <w:r w:rsidRPr="004B479B">
        <w:rPr>
          <w:rFonts w:ascii="Times New Roman" w:hAnsi="Times New Roman"/>
          <w:sz w:val="28"/>
          <w:szCs w:val="28"/>
        </w:rPr>
        <w:t xml:space="preserve"> </w:t>
      </w:r>
    </w:p>
    <w:p w:rsidR="009E0A35" w:rsidRPr="004B479B" w:rsidRDefault="009E0A35" w:rsidP="009C653A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развитие коммуникативных навыков; </w:t>
      </w:r>
    </w:p>
    <w:p w:rsidR="009E0A35" w:rsidRPr="004B479B" w:rsidRDefault="009E0A35" w:rsidP="009C653A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развитие коммуникабельности в ходе театрализации сказки; </w:t>
      </w:r>
    </w:p>
    <w:p w:rsidR="009E0A35" w:rsidRPr="004B479B" w:rsidRDefault="009E0A35" w:rsidP="009C653A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формирование умения играть роль зверей: </w:t>
      </w:r>
      <w:r>
        <w:rPr>
          <w:rFonts w:ascii="Times New Roman" w:hAnsi="Times New Roman"/>
          <w:sz w:val="28"/>
          <w:szCs w:val="28"/>
        </w:rPr>
        <w:t>мышки, зай</w:t>
      </w:r>
      <w:r w:rsidRPr="004B479B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а</w:t>
      </w:r>
      <w:r w:rsidRPr="004B479B">
        <w:rPr>
          <w:rFonts w:ascii="Times New Roman" w:hAnsi="Times New Roman"/>
          <w:sz w:val="28"/>
          <w:szCs w:val="28"/>
        </w:rPr>
        <w:t>, волк</w:t>
      </w:r>
      <w:r>
        <w:rPr>
          <w:rFonts w:ascii="Times New Roman" w:hAnsi="Times New Roman"/>
          <w:sz w:val="28"/>
          <w:szCs w:val="28"/>
        </w:rPr>
        <w:t>а, лисы, лягушки, медведя</w:t>
      </w:r>
    </w:p>
    <w:p w:rsidR="009E0A35" w:rsidRPr="004B479B" w:rsidRDefault="009E0A35" w:rsidP="009C653A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>развитие творческих и артистических навыков</w:t>
      </w:r>
    </w:p>
    <w:p w:rsidR="009E0A35" w:rsidRPr="004B479B" w:rsidRDefault="009E0A35" w:rsidP="009C653A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воспитание доброжелательного отношения друг к другу. </w:t>
      </w:r>
    </w:p>
    <w:p w:rsidR="009E0A35" w:rsidRPr="004B479B" w:rsidRDefault="009E0A35" w:rsidP="00AE1D92">
      <w:pPr>
        <w:rPr>
          <w:rFonts w:ascii="Times New Roman" w:hAnsi="Times New Roman"/>
          <w:b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Участники: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>- Два скомороха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>-Мышка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>- Лягушка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>- Лисичка</w:t>
      </w:r>
    </w:p>
    <w:p w:rsidR="009E0A35" w:rsidRPr="004B479B" w:rsidRDefault="009E0A35" w:rsidP="009464FE">
      <w:pPr>
        <w:ind w:left="-284"/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- Зайка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>- Волк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>- Медведь</w:t>
      </w:r>
    </w:p>
    <w:p w:rsidR="009E0A35" w:rsidRPr="004B479B" w:rsidRDefault="009E0A35" w:rsidP="009C653A">
      <w:pPr>
        <w:jc w:val="both"/>
        <w:rPr>
          <w:rFonts w:ascii="Times New Roman" w:hAnsi="Times New Roman"/>
          <w:b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Зал оформлен, как лесная полянка,  чуть в сторонке стоит теремок.</w:t>
      </w:r>
    </w:p>
    <w:p w:rsidR="009E0A35" w:rsidRPr="004B479B" w:rsidRDefault="009E0A35" w:rsidP="004B479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r w:rsidRPr="004B479B">
        <w:rPr>
          <w:rFonts w:ascii="Times New Roman" w:hAnsi="Times New Roman"/>
          <w:b/>
          <w:sz w:val="28"/>
          <w:szCs w:val="28"/>
        </w:rPr>
        <w:t>Звучит «Плясовая</w:t>
      </w:r>
      <w:r>
        <w:rPr>
          <w:rFonts w:ascii="Times New Roman" w:hAnsi="Times New Roman"/>
          <w:b/>
          <w:sz w:val="28"/>
          <w:szCs w:val="28"/>
        </w:rPr>
        <w:t>»)</w:t>
      </w:r>
    </w:p>
    <w:p w:rsidR="009E0A35" w:rsidRPr="004B479B" w:rsidRDefault="009E0A35" w:rsidP="004B479B">
      <w:pPr>
        <w:jc w:val="center"/>
        <w:rPr>
          <w:rFonts w:ascii="Times New Roman" w:hAnsi="Times New Roman"/>
          <w:b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На сцене появляются скоморохи, выкрикивают поочередно.</w:t>
      </w:r>
    </w:p>
    <w:p w:rsidR="009E0A35" w:rsidRPr="004B479B" w:rsidRDefault="009E0A35" w:rsidP="00AE1D92">
      <w:pPr>
        <w:rPr>
          <w:rFonts w:ascii="Times New Roman" w:hAnsi="Times New Roman"/>
          <w:b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 xml:space="preserve">1-й скоморох:  </w:t>
      </w:r>
      <w:r w:rsidRPr="004B479B">
        <w:rPr>
          <w:rFonts w:ascii="Times New Roman" w:hAnsi="Times New Roman"/>
          <w:sz w:val="28"/>
          <w:szCs w:val="28"/>
        </w:rPr>
        <w:t>К вам на праздник по дорожке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         Прибежали скоморошки.</w:t>
      </w:r>
    </w:p>
    <w:p w:rsidR="009E0A35" w:rsidRPr="004B479B" w:rsidRDefault="009E0A35" w:rsidP="00AE1D92">
      <w:pPr>
        <w:rPr>
          <w:rFonts w:ascii="Times New Roman" w:hAnsi="Times New Roman"/>
          <w:b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 xml:space="preserve">2-й скоморох:   </w:t>
      </w:r>
      <w:r w:rsidRPr="004B479B">
        <w:rPr>
          <w:rFonts w:ascii="Times New Roman" w:hAnsi="Times New Roman"/>
          <w:sz w:val="28"/>
          <w:szCs w:val="28"/>
        </w:rPr>
        <w:t>Я — скоморох Прошка,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          А он — скоморох Тимошка.</w:t>
      </w:r>
    </w:p>
    <w:p w:rsidR="009E0A35" w:rsidRPr="004B479B" w:rsidRDefault="009E0A35" w:rsidP="00AE1D92">
      <w:pPr>
        <w:rPr>
          <w:rFonts w:ascii="Times New Roman" w:hAnsi="Times New Roman"/>
          <w:b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 xml:space="preserve">1-й скоморох:   </w:t>
      </w:r>
      <w:r w:rsidRPr="004B479B">
        <w:rPr>
          <w:rFonts w:ascii="Times New Roman" w:hAnsi="Times New Roman"/>
          <w:sz w:val="28"/>
          <w:szCs w:val="28"/>
        </w:rPr>
        <w:t>И пришли мы вас позабавить,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          С праздничком поздравить.</w:t>
      </w:r>
    </w:p>
    <w:p w:rsidR="009E0A35" w:rsidRPr="004B479B" w:rsidRDefault="009E0A35" w:rsidP="00AE1D92">
      <w:pPr>
        <w:rPr>
          <w:rFonts w:ascii="Times New Roman" w:hAnsi="Times New Roman"/>
          <w:b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 xml:space="preserve">2-й скоморох:    </w:t>
      </w:r>
      <w:r w:rsidRPr="004B479B">
        <w:rPr>
          <w:rFonts w:ascii="Times New Roman" w:hAnsi="Times New Roman"/>
          <w:sz w:val="28"/>
          <w:szCs w:val="28"/>
        </w:rPr>
        <w:t>Людей посмотреть да себя показать.</w:t>
      </w:r>
    </w:p>
    <w:p w:rsidR="009E0A35" w:rsidRPr="004B479B" w:rsidRDefault="009E0A35" w:rsidP="00AE1D92">
      <w:pPr>
        <w:rPr>
          <w:rFonts w:ascii="Times New Roman" w:hAnsi="Times New Roman"/>
          <w:b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 xml:space="preserve">Ведущий:          </w:t>
      </w:r>
      <w:r w:rsidRPr="004B479B">
        <w:rPr>
          <w:rFonts w:ascii="Times New Roman" w:hAnsi="Times New Roman"/>
          <w:sz w:val="28"/>
          <w:szCs w:val="28"/>
        </w:rPr>
        <w:t>Сказки любят все на свете,</w:t>
      </w:r>
    </w:p>
    <w:p w:rsidR="009E0A35" w:rsidRPr="004B479B" w:rsidRDefault="009E0A35" w:rsidP="009464FE">
      <w:pPr>
        <w:ind w:left="993"/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Любят взрослые и дети!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>Сказки учат нас добру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>И прилежному труду,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>Говорят, как надо жить,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>Чтобы всем вокруг дружить!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>«Теремок» на новый лад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>Вам покажет детский сад!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1-й скоморох:</w:t>
      </w:r>
      <w:r w:rsidRPr="004B479B">
        <w:rPr>
          <w:rFonts w:ascii="Times New Roman" w:hAnsi="Times New Roman"/>
          <w:sz w:val="28"/>
          <w:szCs w:val="28"/>
        </w:rPr>
        <w:t xml:space="preserve"> Как на горке, на крутой, стоит терем расписной.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        Теремок, теремок, он не низок, не высок.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2-й скоморох:</w:t>
      </w:r>
      <w:r w:rsidRPr="004B479B">
        <w:rPr>
          <w:rFonts w:ascii="Times New Roman" w:hAnsi="Times New Roman"/>
          <w:sz w:val="28"/>
          <w:szCs w:val="28"/>
        </w:rPr>
        <w:t xml:space="preserve"> Есть крылечко и окно, только пусто в нем давно.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       Теремок, теремок, он не низок, не высок.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1-й скоморох:</w:t>
      </w:r>
      <w:r w:rsidRPr="004B479B">
        <w:rPr>
          <w:rFonts w:ascii="Times New Roman" w:hAnsi="Times New Roman"/>
          <w:sz w:val="28"/>
          <w:szCs w:val="28"/>
        </w:rPr>
        <w:t xml:space="preserve">  Кто там по полю бежит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         И сухой листвой шуршит?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2-й скоморох:</w:t>
      </w:r>
      <w:r w:rsidRPr="004B479B">
        <w:rPr>
          <w:rFonts w:ascii="Times New Roman" w:hAnsi="Times New Roman"/>
          <w:sz w:val="28"/>
          <w:szCs w:val="28"/>
        </w:rPr>
        <w:t xml:space="preserve">   Это маленькая Мышка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          Ищет на зиму домишко (Звучит музыкальная тема мышек.)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Мышка:</w:t>
      </w:r>
      <w:r w:rsidRPr="004B479B">
        <w:rPr>
          <w:rFonts w:ascii="Times New Roman" w:hAnsi="Times New Roman"/>
          <w:sz w:val="28"/>
          <w:szCs w:val="28"/>
        </w:rPr>
        <w:t xml:space="preserve">            Это что за теремок?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        Есть крылечко и порог...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        Подойду-ка я поближе,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        Посмотрю-ка выше, ниже...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        До чего же дом хорош!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       Лучше дома не найдешь.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       Что за терем-теремок?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       Он не низок, не высок!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       Нуда ладно, так и быть,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       В теремочке буду жить!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1-й скоморох:</w:t>
      </w:r>
      <w:r w:rsidRPr="004B479B">
        <w:rPr>
          <w:rFonts w:ascii="Times New Roman" w:hAnsi="Times New Roman"/>
          <w:sz w:val="28"/>
          <w:szCs w:val="28"/>
        </w:rPr>
        <w:t xml:space="preserve"> На зеленую опушку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      Прискакала тут Лягушка (Звучит музыкальная тема выхода лягушек.)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Лягушка:</w:t>
      </w:r>
      <w:r w:rsidRPr="004B479B">
        <w:rPr>
          <w:rFonts w:ascii="Times New Roman" w:hAnsi="Times New Roman"/>
          <w:sz w:val="28"/>
          <w:szCs w:val="28"/>
        </w:rPr>
        <w:t xml:space="preserve"> Я — Лягушка, ква-ква-ква.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Посмотрите, какова!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Я скажу вам справедливо, Что стройна я и красива.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 Звездой Зеленого Болота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Должны вокруг меня признать.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Мне так на сцене петь охота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И танцевать, и танцевать.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Кто-кто в теремочке живет?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Кто-кто в невысоком живет? (Стучит.)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>Мышка (выходит). Я, мышка-норушка! А ты кто?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Лягушка:</w:t>
      </w:r>
      <w:r w:rsidRPr="004B479B">
        <w:rPr>
          <w:rFonts w:ascii="Times New Roman" w:hAnsi="Times New Roman"/>
          <w:sz w:val="28"/>
          <w:szCs w:val="28"/>
        </w:rPr>
        <w:t xml:space="preserve">  А я лягушка-квакушка! Пусти меня к себе жить!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Мышка:</w:t>
      </w:r>
      <w:r w:rsidRPr="004B479B">
        <w:rPr>
          <w:rFonts w:ascii="Times New Roman" w:hAnsi="Times New Roman"/>
          <w:sz w:val="28"/>
          <w:szCs w:val="28"/>
        </w:rPr>
        <w:t xml:space="preserve">      А что ты умеешь делать?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Лягушка:</w:t>
      </w:r>
      <w:r w:rsidRPr="004B479B">
        <w:rPr>
          <w:rFonts w:ascii="Times New Roman" w:hAnsi="Times New Roman"/>
          <w:sz w:val="28"/>
          <w:szCs w:val="28"/>
        </w:rPr>
        <w:t xml:space="preserve">     Умею стихи читать!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  Для внучонка лягушонка,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  Сшила бабушка пеленку,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  Стала мама пеленать,  а малыш давай скакать.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Лягушка:</w:t>
      </w:r>
      <w:r w:rsidRPr="004B479B">
        <w:rPr>
          <w:rFonts w:ascii="Times New Roman" w:hAnsi="Times New Roman"/>
          <w:sz w:val="28"/>
          <w:szCs w:val="28"/>
        </w:rPr>
        <w:t xml:space="preserve">   Понравились тебе мои стихи?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 xml:space="preserve">Мышка:    </w:t>
      </w:r>
      <w:r w:rsidRPr="004B479B">
        <w:rPr>
          <w:rFonts w:ascii="Times New Roman" w:hAnsi="Times New Roman"/>
          <w:sz w:val="28"/>
          <w:szCs w:val="28"/>
        </w:rPr>
        <w:t xml:space="preserve"> Понравились! Заходи ко мне жить!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Ведущий.</w:t>
      </w:r>
      <w:r w:rsidRPr="004B479B">
        <w:rPr>
          <w:rFonts w:ascii="Times New Roman" w:hAnsi="Times New Roman"/>
          <w:sz w:val="28"/>
          <w:szCs w:val="28"/>
        </w:rPr>
        <w:t xml:space="preserve"> Забежали лягушка- квакушка в теремок и стали жить в нем вместе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>с мышкой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1-й скоморох</w:t>
      </w:r>
      <w:r w:rsidRPr="004B479B">
        <w:rPr>
          <w:rFonts w:ascii="Times New Roman" w:hAnsi="Times New Roman"/>
          <w:sz w:val="28"/>
          <w:szCs w:val="28"/>
        </w:rPr>
        <w:t>:   В это время на лужайку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       Прибежал веселый Зайка.  (Звучит тема зайчат).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Зайка:</w:t>
      </w:r>
      <w:r w:rsidRPr="004B479B">
        <w:rPr>
          <w:rFonts w:ascii="Times New Roman" w:hAnsi="Times New Roman"/>
          <w:sz w:val="28"/>
          <w:szCs w:val="28"/>
        </w:rPr>
        <w:t xml:space="preserve">    Я — Зайчишка-молодец,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Удалец я и храбрец.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Не боюсь я лисы,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Волка дерну за усы. (Подходит  к теремочку, стучит.)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Кто-кто в теремочке живет?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Кто-кто в невысоком живет?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Мышки:</w:t>
      </w:r>
      <w:r w:rsidRPr="004B479B">
        <w:rPr>
          <w:rFonts w:ascii="Times New Roman" w:hAnsi="Times New Roman"/>
          <w:sz w:val="28"/>
          <w:szCs w:val="28"/>
        </w:rPr>
        <w:t xml:space="preserve"> Я, мышка-норушка!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Лягушки:</w:t>
      </w:r>
      <w:r w:rsidRPr="004B479B">
        <w:rPr>
          <w:rFonts w:ascii="Times New Roman" w:hAnsi="Times New Roman"/>
          <w:sz w:val="28"/>
          <w:szCs w:val="28"/>
        </w:rPr>
        <w:t xml:space="preserve"> Я, лягушка-квакушка!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 xml:space="preserve">Вместе: </w:t>
      </w:r>
      <w:r w:rsidRPr="004B479B">
        <w:rPr>
          <w:rFonts w:ascii="Times New Roman" w:hAnsi="Times New Roman"/>
          <w:sz w:val="28"/>
          <w:szCs w:val="28"/>
        </w:rPr>
        <w:t>А ты кто?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Зайчик:</w:t>
      </w:r>
      <w:r w:rsidRPr="004B479B">
        <w:rPr>
          <w:rFonts w:ascii="Times New Roman" w:hAnsi="Times New Roman"/>
          <w:sz w:val="28"/>
          <w:szCs w:val="28"/>
        </w:rPr>
        <w:t xml:space="preserve"> А я зайка - побегайка! Пустите меня к себе жить!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Вместе.</w:t>
      </w:r>
      <w:r w:rsidRPr="004B479B">
        <w:rPr>
          <w:rFonts w:ascii="Times New Roman" w:hAnsi="Times New Roman"/>
          <w:sz w:val="28"/>
          <w:szCs w:val="28"/>
        </w:rPr>
        <w:t xml:space="preserve"> А что ты умеешь  делать?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Зайчик:</w:t>
      </w:r>
      <w:r w:rsidRPr="004B479B">
        <w:rPr>
          <w:rFonts w:ascii="Times New Roman" w:hAnsi="Times New Roman"/>
          <w:sz w:val="28"/>
          <w:szCs w:val="28"/>
        </w:rPr>
        <w:t xml:space="preserve"> Я  лучше всех умею делать зарядку! Вот смотрите!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>. Исполняется «Заячья зарядка» (несколько физических упражнений).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Зайчик :</w:t>
      </w:r>
      <w:r w:rsidRPr="004B479B">
        <w:rPr>
          <w:rFonts w:ascii="Times New Roman" w:hAnsi="Times New Roman"/>
          <w:sz w:val="28"/>
          <w:szCs w:val="28"/>
        </w:rPr>
        <w:t xml:space="preserve"> Понравилась вам наша зарядка?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>Мышка и лягушка: Понравилась! Заходи,  будем вместе жить!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Ведущий.</w:t>
      </w:r>
      <w:r w:rsidRPr="004B479B">
        <w:rPr>
          <w:rFonts w:ascii="Times New Roman" w:hAnsi="Times New Roman"/>
          <w:sz w:val="28"/>
          <w:szCs w:val="28"/>
        </w:rPr>
        <w:t xml:space="preserve"> Забежал  зайчик в теремок, и стали зверюшки жить в нем все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>вместе! Но что такое? Почему так кустики колышутся? Кто же это бежит к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>теремочку?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Скоморохи:</w:t>
      </w:r>
      <w:r w:rsidRPr="004B479B">
        <w:rPr>
          <w:rFonts w:ascii="Times New Roman" w:hAnsi="Times New Roman"/>
          <w:sz w:val="28"/>
          <w:szCs w:val="28"/>
        </w:rPr>
        <w:t xml:space="preserve"> А-а! Да это лисичка-сестричка! (Звучит музыкальная тема лисички.)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>Выходит лисичка. Стучит.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 xml:space="preserve">Лисичка: </w:t>
      </w:r>
      <w:r w:rsidRPr="004B479B">
        <w:rPr>
          <w:rFonts w:ascii="Times New Roman" w:hAnsi="Times New Roman"/>
          <w:sz w:val="28"/>
          <w:szCs w:val="28"/>
        </w:rPr>
        <w:t>Кто-кто в теремочке живет?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Кто-кто в невысоком живет?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Мышка:</w:t>
      </w:r>
      <w:r w:rsidRPr="004B479B">
        <w:rPr>
          <w:rFonts w:ascii="Times New Roman" w:hAnsi="Times New Roman"/>
          <w:sz w:val="28"/>
          <w:szCs w:val="28"/>
        </w:rPr>
        <w:t xml:space="preserve"> Я, мышка-норушка!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Лягушка:</w:t>
      </w:r>
      <w:r w:rsidRPr="004B479B">
        <w:rPr>
          <w:rFonts w:ascii="Times New Roman" w:hAnsi="Times New Roman"/>
          <w:sz w:val="28"/>
          <w:szCs w:val="28"/>
        </w:rPr>
        <w:t xml:space="preserve"> Я, лягушка-квакушка!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Зайчик:</w:t>
      </w:r>
      <w:r w:rsidRPr="004B479B">
        <w:rPr>
          <w:rFonts w:ascii="Times New Roman" w:hAnsi="Times New Roman"/>
          <w:sz w:val="28"/>
          <w:szCs w:val="28"/>
        </w:rPr>
        <w:t xml:space="preserve"> Я, зайка - побегайка!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Вместе:</w:t>
      </w:r>
      <w:r w:rsidRPr="004B479B">
        <w:rPr>
          <w:rFonts w:ascii="Times New Roman" w:hAnsi="Times New Roman"/>
          <w:sz w:val="28"/>
          <w:szCs w:val="28"/>
        </w:rPr>
        <w:t xml:space="preserve"> А ты кто?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Лисички:</w:t>
      </w:r>
      <w:r w:rsidRPr="004B479B">
        <w:rPr>
          <w:rFonts w:ascii="Times New Roman" w:hAnsi="Times New Roman"/>
          <w:sz w:val="28"/>
          <w:szCs w:val="28"/>
        </w:rPr>
        <w:t xml:space="preserve"> Я лисичка, я сестричка,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>Я хожу неслышно.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>Рано утром по привычке на охоту вышла.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>Тук-тук! Пустите меня в теремок!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Все:</w:t>
      </w:r>
      <w:r w:rsidRPr="004B479B">
        <w:rPr>
          <w:rFonts w:ascii="Times New Roman" w:hAnsi="Times New Roman"/>
          <w:sz w:val="28"/>
          <w:szCs w:val="28"/>
        </w:rPr>
        <w:t xml:space="preserve">      А что ты умеешь  делать?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Лисичка:</w:t>
      </w:r>
      <w:r w:rsidRPr="004B479B">
        <w:rPr>
          <w:rFonts w:ascii="Times New Roman" w:hAnsi="Times New Roman"/>
          <w:sz w:val="28"/>
          <w:szCs w:val="28"/>
        </w:rPr>
        <w:t xml:space="preserve"> Я умею загадки загадывать</w:t>
      </w:r>
    </w:p>
    <w:p w:rsidR="009E0A35" w:rsidRPr="004B479B" w:rsidRDefault="009E0A35" w:rsidP="00AE1D92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B479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Вы, лягушки, где живете? Те заквакали: «В БОЛОТЕ!».</w:t>
      </w:r>
    </w:p>
    <w:p w:rsidR="009E0A35" w:rsidRPr="004B479B" w:rsidRDefault="009E0A35" w:rsidP="00F81E56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B479B">
        <w:rPr>
          <w:color w:val="000000"/>
          <w:sz w:val="28"/>
          <w:szCs w:val="28"/>
        </w:rPr>
        <w:t>Летом — серый, зимой — белый. (Заяц)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  <w:shd w:val="clear" w:color="auto" w:fill="FFFFFF"/>
        </w:rPr>
        <w:t>Кошек боится. Под полом таится. Кто это?(мышка)</w:t>
      </w:r>
      <w:r w:rsidRPr="004B479B">
        <w:rPr>
          <w:rFonts w:ascii="Times New Roman" w:hAnsi="Times New Roman"/>
          <w:sz w:val="28"/>
          <w:szCs w:val="28"/>
        </w:rPr>
        <w:br/>
      </w:r>
      <w:r w:rsidRPr="004B479B">
        <w:rPr>
          <w:rFonts w:ascii="Times New Roman" w:hAnsi="Times New Roman"/>
          <w:b/>
          <w:sz w:val="28"/>
          <w:szCs w:val="28"/>
        </w:rPr>
        <w:t>Лисичка:</w:t>
      </w:r>
      <w:r w:rsidRPr="004B479B">
        <w:rPr>
          <w:rFonts w:ascii="Times New Roman" w:hAnsi="Times New Roman"/>
          <w:sz w:val="28"/>
          <w:szCs w:val="28"/>
        </w:rPr>
        <w:t xml:space="preserve"> Понравились вам мои загадки? 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Зверюшки.</w:t>
      </w:r>
      <w:r w:rsidRPr="004B479B">
        <w:rPr>
          <w:rFonts w:ascii="Times New Roman" w:hAnsi="Times New Roman"/>
          <w:sz w:val="28"/>
          <w:szCs w:val="28"/>
        </w:rPr>
        <w:t xml:space="preserve"> Понравились! Заходи  к нам жить!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Ведущий.</w:t>
      </w:r>
      <w:r w:rsidRPr="004B479B">
        <w:rPr>
          <w:rFonts w:ascii="Times New Roman" w:hAnsi="Times New Roman"/>
          <w:sz w:val="28"/>
          <w:szCs w:val="28"/>
        </w:rPr>
        <w:t xml:space="preserve"> Вот и лисички-сестрички поселились в теремочке! До чего же всем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>зверюшкам весело! Кто песни поет, кто пироги печет, кто пол подметает...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>Всем дел хватает. И вот к теремочку бежит волчок — серый бочок! (Звучит музыка и выходит волк танцуя)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Волк:</w:t>
      </w:r>
      <w:r w:rsidRPr="004B479B">
        <w:rPr>
          <w:rFonts w:ascii="Times New Roman" w:hAnsi="Times New Roman"/>
          <w:sz w:val="28"/>
          <w:szCs w:val="28"/>
        </w:rPr>
        <w:t xml:space="preserve">   Где найти мне теплый дом,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И с крылечком, и с окном?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Печка, жаркий уголек...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Это что за теремок?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Кто, кто в теремочке живет?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Кто, кто в невысоком живет? (Стучится.)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>Звери отвечают: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 xml:space="preserve">Вместе. </w:t>
      </w:r>
      <w:r w:rsidRPr="004B479B">
        <w:rPr>
          <w:rFonts w:ascii="Times New Roman" w:hAnsi="Times New Roman"/>
          <w:sz w:val="28"/>
          <w:szCs w:val="28"/>
        </w:rPr>
        <w:t xml:space="preserve"> А ты кто?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Волк:</w:t>
      </w:r>
      <w:r w:rsidRPr="004B479B">
        <w:rPr>
          <w:rFonts w:ascii="Times New Roman" w:hAnsi="Times New Roman"/>
          <w:sz w:val="28"/>
          <w:szCs w:val="28"/>
        </w:rPr>
        <w:t xml:space="preserve">     А я волк — зубами щелк!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Пустите меня к себе жить!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Зверюшки:</w:t>
      </w:r>
      <w:r w:rsidRPr="004B479B">
        <w:rPr>
          <w:rFonts w:ascii="Times New Roman" w:hAnsi="Times New Roman"/>
          <w:sz w:val="28"/>
          <w:szCs w:val="28"/>
        </w:rPr>
        <w:t xml:space="preserve"> А что ты умеешь делать?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Волк:</w:t>
      </w:r>
      <w:r w:rsidRPr="004B479B">
        <w:rPr>
          <w:rFonts w:ascii="Times New Roman" w:hAnsi="Times New Roman"/>
          <w:sz w:val="28"/>
          <w:szCs w:val="28"/>
        </w:rPr>
        <w:t xml:space="preserve"> Я умею стихи читать! Хотите послушать?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Зверюшки:</w:t>
      </w:r>
      <w:r w:rsidRPr="004B479B">
        <w:rPr>
          <w:rFonts w:ascii="Times New Roman" w:hAnsi="Times New Roman"/>
          <w:sz w:val="28"/>
          <w:szCs w:val="28"/>
        </w:rPr>
        <w:t xml:space="preserve"> Хотим!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Волк:</w:t>
      </w:r>
      <w:r w:rsidRPr="004B479B">
        <w:rPr>
          <w:rFonts w:ascii="Times New Roman" w:hAnsi="Times New Roman"/>
          <w:sz w:val="28"/>
          <w:szCs w:val="28"/>
        </w:rPr>
        <w:t xml:space="preserve">     Волка все кругом боятся —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Говорят, люблю кусаться!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Вы не верьте в сказки эти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И не бойтесь меня, дети!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Я не злой, не злой совсем,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Никого я тут не съем!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Понравился вам мой стишок?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Зверюшки:</w:t>
      </w:r>
      <w:r w:rsidRPr="004B479B">
        <w:rPr>
          <w:rFonts w:ascii="Times New Roman" w:hAnsi="Times New Roman"/>
          <w:sz w:val="28"/>
          <w:szCs w:val="28"/>
        </w:rPr>
        <w:t xml:space="preserve"> Понравился! Заходи к нам жить!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Ведущий.</w:t>
      </w:r>
      <w:r w:rsidRPr="004B479B">
        <w:rPr>
          <w:rFonts w:ascii="Times New Roman" w:hAnsi="Times New Roman"/>
          <w:sz w:val="28"/>
          <w:szCs w:val="28"/>
        </w:rPr>
        <w:t xml:space="preserve"> Весело живут звери в теремочке! Но что за шум? Что за треск?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>Почему кусты гнутся, сучки ломаются? Кто же к нам пробирается? Ой, да это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>Мишка - топтыжка! (Звучит музыкальная тема выхода медведя.)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Медведь:</w:t>
      </w:r>
      <w:r w:rsidRPr="004B479B">
        <w:rPr>
          <w:rFonts w:ascii="Times New Roman" w:hAnsi="Times New Roman"/>
          <w:sz w:val="28"/>
          <w:szCs w:val="28"/>
        </w:rPr>
        <w:t xml:space="preserve">  Я за медом лазил в улей,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 Так трудился, так устал.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 Злые пчелы покусали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 Нос, и уши, и глаза!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 Что такое теремок? 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 Он не низок не высок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>Кто-кто в теремочке живет?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>Кто-кто в невысоком живет?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Зверушки:</w:t>
      </w:r>
      <w:r w:rsidRPr="004B479B">
        <w:rPr>
          <w:rFonts w:ascii="Times New Roman" w:hAnsi="Times New Roman"/>
          <w:sz w:val="28"/>
          <w:szCs w:val="28"/>
        </w:rPr>
        <w:t xml:space="preserve"> отвечают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Вместе.</w:t>
      </w:r>
      <w:r w:rsidRPr="004B479B">
        <w:rPr>
          <w:rFonts w:ascii="Times New Roman" w:hAnsi="Times New Roman"/>
          <w:sz w:val="28"/>
          <w:szCs w:val="28"/>
        </w:rPr>
        <w:t xml:space="preserve"> А ты кто?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Медведь.</w:t>
      </w:r>
      <w:r w:rsidRPr="004B479B">
        <w:rPr>
          <w:rFonts w:ascii="Times New Roman" w:hAnsi="Times New Roman"/>
          <w:sz w:val="28"/>
          <w:szCs w:val="28"/>
        </w:rPr>
        <w:t xml:space="preserve"> А я Мишка - топтыжка! Пустите меня к себе жить! </w:t>
      </w:r>
      <w:r w:rsidRPr="004B479B">
        <w:rPr>
          <w:rFonts w:ascii="Times New Roman" w:hAnsi="Times New Roman"/>
          <w:b/>
          <w:sz w:val="28"/>
          <w:szCs w:val="28"/>
        </w:rPr>
        <w:t>(Топает ногой.)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Все:</w:t>
      </w:r>
      <w:r w:rsidRPr="004B479B">
        <w:rPr>
          <w:rFonts w:ascii="Times New Roman" w:hAnsi="Times New Roman"/>
          <w:sz w:val="28"/>
          <w:szCs w:val="28"/>
        </w:rPr>
        <w:t xml:space="preserve"> А что ты умеешь делать?</w:t>
      </w:r>
    </w:p>
    <w:p w:rsidR="009E0A35" w:rsidRPr="004B479B" w:rsidRDefault="009E0A35" w:rsidP="00AE1D92">
      <w:pPr>
        <w:rPr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Медведь.</w:t>
      </w:r>
      <w:r w:rsidRPr="004B479B">
        <w:rPr>
          <w:rFonts w:ascii="Times New Roman" w:hAnsi="Times New Roman"/>
          <w:sz w:val="28"/>
          <w:szCs w:val="28"/>
        </w:rPr>
        <w:t xml:space="preserve"> Я медведь с давних пор, замечательный танцор (топ-топ-топ)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Звери:</w:t>
      </w:r>
      <w:r w:rsidRPr="004B479B">
        <w:rPr>
          <w:rFonts w:ascii="Times New Roman" w:hAnsi="Times New Roman"/>
          <w:sz w:val="28"/>
          <w:szCs w:val="28"/>
        </w:rPr>
        <w:t xml:space="preserve"> Испугал нас опять. Не умеешь танцевать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Ведущий:</w:t>
      </w:r>
      <w:r w:rsidRPr="004B479B">
        <w:rPr>
          <w:rFonts w:ascii="Times New Roman" w:hAnsi="Times New Roman"/>
          <w:sz w:val="28"/>
          <w:szCs w:val="28"/>
        </w:rPr>
        <w:t xml:space="preserve"> Ребята, а давайте все вместе научим Мишку танцевать?</w:t>
      </w:r>
    </w:p>
    <w:p w:rsidR="009E0A35" w:rsidRPr="004B479B" w:rsidRDefault="009E0A35" w:rsidP="004B479B">
      <w:pPr>
        <w:jc w:val="center"/>
        <w:rPr>
          <w:rFonts w:ascii="Times New Roman" w:hAnsi="Times New Roman"/>
          <w:b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(Исполняется «Пляска »)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Ведущий:</w:t>
      </w:r>
      <w:r w:rsidRPr="004B479B">
        <w:rPr>
          <w:rFonts w:ascii="Times New Roman" w:hAnsi="Times New Roman"/>
          <w:sz w:val="28"/>
          <w:szCs w:val="28"/>
        </w:rPr>
        <w:t xml:space="preserve"> Заходи мишка к нам жить.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>А еще наши ребята умеют петь, хотите послушать?</w:t>
      </w:r>
    </w:p>
    <w:p w:rsidR="009E0A35" w:rsidRPr="004B479B" w:rsidRDefault="009E0A35" w:rsidP="004B479B">
      <w:pPr>
        <w:jc w:val="center"/>
        <w:rPr>
          <w:rFonts w:ascii="Times New Roman" w:hAnsi="Times New Roman"/>
          <w:b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(Исполняется «Песенка улыбка»)</w:t>
      </w:r>
    </w:p>
    <w:p w:rsidR="009E0A35" w:rsidRPr="004B479B" w:rsidRDefault="009E0A35" w:rsidP="00AE1D92">
      <w:pPr>
        <w:rPr>
          <w:rFonts w:ascii="Times New Roman" w:hAnsi="Times New Roman"/>
          <w:b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 xml:space="preserve">Скоморохи: </w:t>
      </w:r>
      <w:r w:rsidRPr="004B479B">
        <w:rPr>
          <w:rFonts w:ascii="Times New Roman" w:hAnsi="Times New Roman"/>
          <w:sz w:val="28"/>
          <w:szCs w:val="28"/>
        </w:rPr>
        <w:t>Вот и сказочке конец.</w:t>
      </w:r>
    </w:p>
    <w:p w:rsidR="009E0A35" w:rsidRPr="004B479B" w:rsidRDefault="009E0A35" w:rsidP="00AE1D92">
      <w:pPr>
        <w:rPr>
          <w:rFonts w:ascii="Times New Roman" w:hAnsi="Times New Roman"/>
          <w:sz w:val="28"/>
          <w:szCs w:val="28"/>
        </w:rPr>
      </w:pPr>
      <w:r w:rsidRPr="004B479B">
        <w:rPr>
          <w:rFonts w:ascii="Times New Roman" w:hAnsi="Times New Roman"/>
          <w:sz w:val="28"/>
          <w:szCs w:val="28"/>
        </w:rPr>
        <w:t xml:space="preserve">                       А кто слушал — молодец!</w:t>
      </w:r>
    </w:p>
    <w:p w:rsidR="009E0A35" w:rsidRPr="004B479B" w:rsidRDefault="009E0A35" w:rsidP="004B479B">
      <w:pPr>
        <w:jc w:val="center"/>
        <w:rPr>
          <w:rFonts w:ascii="Times New Roman" w:hAnsi="Times New Roman"/>
          <w:b/>
          <w:sz w:val="28"/>
          <w:szCs w:val="28"/>
        </w:rPr>
      </w:pPr>
      <w:r w:rsidRPr="004B479B">
        <w:rPr>
          <w:rFonts w:ascii="Times New Roman" w:hAnsi="Times New Roman"/>
          <w:b/>
          <w:sz w:val="28"/>
          <w:szCs w:val="28"/>
        </w:rPr>
        <w:t>Все участники выходит и кланяются.</w:t>
      </w:r>
    </w:p>
    <w:p w:rsidR="009E0A35" w:rsidRDefault="009E0A35" w:rsidP="00AE1D92">
      <w:pPr>
        <w:rPr>
          <w:rFonts w:ascii="Times New Roman" w:hAnsi="Times New Roman"/>
          <w:sz w:val="26"/>
          <w:szCs w:val="26"/>
        </w:rPr>
      </w:pPr>
    </w:p>
    <w:p w:rsidR="009E0A35" w:rsidRDefault="009E0A35" w:rsidP="00281B38">
      <w:pPr>
        <w:rPr>
          <w:rFonts w:ascii="Times New Roman" w:hAnsi="Times New Roman"/>
          <w:sz w:val="26"/>
          <w:szCs w:val="26"/>
        </w:rPr>
      </w:pPr>
      <w:r w:rsidRPr="00281B38">
        <w:rPr>
          <w:rFonts w:ascii="Times New Roman" w:hAnsi="Times New Roman"/>
          <w:b/>
          <w:sz w:val="26"/>
          <w:szCs w:val="26"/>
        </w:rPr>
        <w:t xml:space="preserve">                                                         </w:t>
      </w:r>
    </w:p>
    <w:p w:rsidR="009E0A35" w:rsidRDefault="009E0A35" w:rsidP="00714781">
      <w:pPr>
        <w:ind w:left="-709"/>
        <w:rPr>
          <w:rFonts w:ascii="Times New Roman" w:hAnsi="Times New Roman"/>
          <w:sz w:val="26"/>
          <w:szCs w:val="26"/>
        </w:rPr>
      </w:pPr>
    </w:p>
    <w:p w:rsidR="009E0A35" w:rsidRDefault="009E0A35" w:rsidP="00AE1D92">
      <w:pPr>
        <w:rPr>
          <w:rFonts w:ascii="Times New Roman" w:hAnsi="Times New Roman"/>
          <w:sz w:val="26"/>
          <w:szCs w:val="26"/>
        </w:rPr>
      </w:pPr>
    </w:p>
    <w:p w:rsidR="009E0A35" w:rsidRDefault="009E0A35" w:rsidP="00AE1D92">
      <w:pPr>
        <w:rPr>
          <w:rFonts w:ascii="Times New Roman" w:hAnsi="Times New Roman"/>
          <w:b/>
          <w:sz w:val="26"/>
          <w:szCs w:val="26"/>
        </w:rPr>
      </w:pPr>
    </w:p>
    <w:p w:rsidR="009E0A35" w:rsidRDefault="009E0A35" w:rsidP="00AE1D92">
      <w:pPr>
        <w:rPr>
          <w:rFonts w:ascii="Times New Roman" w:hAnsi="Times New Roman"/>
          <w:b/>
          <w:sz w:val="26"/>
          <w:szCs w:val="26"/>
        </w:rPr>
      </w:pPr>
    </w:p>
    <w:p w:rsidR="009E0A35" w:rsidRDefault="009E0A35" w:rsidP="00AE1D92">
      <w:pPr>
        <w:rPr>
          <w:rFonts w:ascii="Times New Roman" w:hAnsi="Times New Roman"/>
          <w:b/>
          <w:sz w:val="26"/>
          <w:szCs w:val="26"/>
        </w:rPr>
      </w:pPr>
    </w:p>
    <w:p w:rsidR="009E0A35" w:rsidRDefault="009E0A35" w:rsidP="00AE1D92">
      <w:pPr>
        <w:rPr>
          <w:rFonts w:ascii="Times New Roman" w:hAnsi="Times New Roman"/>
          <w:b/>
          <w:sz w:val="26"/>
          <w:szCs w:val="26"/>
        </w:rPr>
      </w:pPr>
      <w:r w:rsidRPr="0043216B">
        <w:rPr>
          <w:rFonts w:ascii="Times New Roman" w:hAnsi="Times New Roman"/>
          <w:b/>
          <w:noProof/>
          <w:sz w:val="26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351pt;visibility:visible">
            <v:imagedata r:id="rId5" o:title=""/>
          </v:shape>
        </w:pict>
      </w:r>
    </w:p>
    <w:p w:rsidR="009E0A35" w:rsidRDefault="009E0A35" w:rsidP="00AE1D92">
      <w:pPr>
        <w:rPr>
          <w:rFonts w:ascii="Times New Roman" w:hAnsi="Times New Roman"/>
          <w:b/>
          <w:sz w:val="26"/>
          <w:szCs w:val="26"/>
        </w:rPr>
      </w:pPr>
    </w:p>
    <w:p w:rsidR="009E0A35" w:rsidRDefault="009E0A35" w:rsidP="00AE1D92">
      <w:pPr>
        <w:rPr>
          <w:rFonts w:ascii="Times New Roman" w:hAnsi="Times New Roman"/>
          <w:b/>
          <w:sz w:val="26"/>
          <w:szCs w:val="26"/>
        </w:rPr>
      </w:pPr>
      <w:r w:rsidRPr="0043216B">
        <w:rPr>
          <w:rFonts w:ascii="Times New Roman" w:hAnsi="Times New Roman"/>
          <w:b/>
          <w:noProof/>
          <w:sz w:val="26"/>
          <w:szCs w:val="26"/>
          <w:lang w:eastAsia="ru-RU"/>
        </w:rPr>
        <w:pict>
          <v:shape id="Рисунок 4" o:spid="_x0000_i1026" type="#_x0000_t75" style="width:468pt;height:350.25pt;visibility:visible">
            <v:imagedata r:id="rId6" o:title=""/>
          </v:shape>
        </w:pict>
      </w:r>
    </w:p>
    <w:p w:rsidR="009E0A35" w:rsidRDefault="009E0A35" w:rsidP="00AE1D92">
      <w:pPr>
        <w:rPr>
          <w:rFonts w:ascii="Times New Roman" w:hAnsi="Times New Roman"/>
          <w:b/>
          <w:sz w:val="26"/>
          <w:szCs w:val="26"/>
        </w:rPr>
      </w:pPr>
    </w:p>
    <w:p w:rsidR="009E0A35" w:rsidRDefault="009E0A35" w:rsidP="00AE1D92">
      <w:pPr>
        <w:rPr>
          <w:rFonts w:ascii="Times New Roman" w:hAnsi="Times New Roman"/>
          <w:b/>
          <w:sz w:val="26"/>
          <w:szCs w:val="26"/>
        </w:rPr>
      </w:pPr>
      <w:r w:rsidRPr="0043216B">
        <w:rPr>
          <w:rFonts w:ascii="Times New Roman" w:hAnsi="Times New Roman"/>
          <w:b/>
          <w:noProof/>
          <w:sz w:val="26"/>
          <w:szCs w:val="26"/>
          <w:lang w:eastAsia="ru-RU"/>
        </w:rPr>
        <w:pict>
          <v:shape id="Рисунок 5" o:spid="_x0000_i1027" type="#_x0000_t75" style="width:433.5pt;height:324.75pt;visibility:visible">
            <v:imagedata r:id="rId7" o:title=""/>
          </v:shape>
        </w:pict>
      </w:r>
    </w:p>
    <w:p w:rsidR="009E0A35" w:rsidRDefault="009E0A35" w:rsidP="00AE1D92">
      <w:pPr>
        <w:rPr>
          <w:rFonts w:ascii="Times New Roman" w:hAnsi="Times New Roman"/>
          <w:b/>
          <w:sz w:val="26"/>
          <w:szCs w:val="26"/>
        </w:rPr>
      </w:pPr>
    </w:p>
    <w:p w:rsidR="009E0A35" w:rsidRDefault="009E0A35" w:rsidP="00AE1D92">
      <w:pPr>
        <w:rPr>
          <w:rFonts w:ascii="Times New Roman" w:hAnsi="Times New Roman"/>
          <w:b/>
          <w:sz w:val="26"/>
          <w:szCs w:val="26"/>
        </w:rPr>
      </w:pPr>
      <w:r w:rsidRPr="0043216B">
        <w:rPr>
          <w:rFonts w:ascii="Times New Roman" w:hAnsi="Times New Roman"/>
          <w:b/>
          <w:noProof/>
          <w:sz w:val="26"/>
          <w:szCs w:val="26"/>
          <w:lang w:eastAsia="ru-RU"/>
        </w:rPr>
        <w:pict>
          <v:shape id="Рисунок 6" o:spid="_x0000_i1028" type="#_x0000_t75" style="width:468pt;height:350.25pt;visibility:visible">
            <v:imagedata r:id="rId8" o:title=""/>
          </v:shape>
        </w:pict>
      </w:r>
    </w:p>
    <w:p w:rsidR="009E0A35" w:rsidRDefault="009E0A35" w:rsidP="00AE1D92">
      <w:pPr>
        <w:rPr>
          <w:rFonts w:ascii="Times New Roman" w:hAnsi="Times New Roman"/>
          <w:b/>
          <w:sz w:val="26"/>
          <w:szCs w:val="26"/>
        </w:rPr>
      </w:pPr>
    </w:p>
    <w:p w:rsidR="009E0A35" w:rsidRDefault="009E0A35" w:rsidP="00AE1D92">
      <w:pPr>
        <w:rPr>
          <w:rFonts w:ascii="Times New Roman" w:hAnsi="Times New Roman"/>
          <w:b/>
          <w:sz w:val="26"/>
          <w:szCs w:val="26"/>
        </w:rPr>
      </w:pPr>
    </w:p>
    <w:p w:rsidR="009E0A35" w:rsidRDefault="009E0A35" w:rsidP="00AE1D92">
      <w:pPr>
        <w:rPr>
          <w:rFonts w:ascii="Times New Roman" w:hAnsi="Times New Roman"/>
          <w:b/>
          <w:sz w:val="26"/>
          <w:szCs w:val="26"/>
        </w:rPr>
      </w:pPr>
      <w:r w:rsidRPr="0043216B">
        <w:rPr>
          <w:rFonts w:ascii="Times New Roman" w:hAnsi="Times New Roman"/>
          <w:b/>
          <w:noProof/>
          <w:sz w:val="26"/>
          <w:szCs w:val="26"/>
          <w:lang w:eastAsia="ru-RU"/>
        </w:rPr>
        <w:pict>
          <v:shape id="Рисунок 7" o:spid="_x0000_i1029" type="#_x0000_t75" style="width:468pt;height:350.25pt;visibility:visible">
            <v:imagedata r:id="rId9" o:title=""/>
          </v:shape>
        </w:pict>
      </w:r>
    </w:p>
    <w:p w:rsidR="009E0A35" w:rsidRDefault="009E0A35" w:rsidP="00AE1D92">
      <w:pPr>
        <w:rPr>
          <w:rFonts w:ascii="Times New Roman" w:hAnsi="Times New Roman"/>
          <w:b/>
          <w:sz w:val="26"/>
          <w:szCs w:val="26"/>
        </w:rPr>
      </w:pPr>
    </w:p>
    <w:p w:rsidR="009E0A35" w:rsidRDefault="009E0A35" w:rsidP="00AE1D92">
      <w:pPr>
        <w:rPr>
          <w:rFonts w:ascii="Times New Roman" w:hAnsi="Times New Roman"/>
          <w:b/>
          <w:sz w:val="26"/>
          <w:szCs w:val="26"/>
        </w:rPr>
      </w:pPr>
    </w:p>
    <w:p w:rsidR="009E0A35" w:rsidRDefault="009E0A35" w:rsidP="00AE1D92">
      <w:pPr>
        <w:rPr>
          <w:rFonts w:ascii="Times New Roman" w:hAnsi="Times New Roman"/>
          <w:b/>
          <w:sz w:val="26"/>
          <w:szCs w:val="26"/>
        </w:rPr>
      </w:pPr>
    </w:p>
    <w:p w:rsidR="009E0A35" w:rsidRDefault="009E0A35" w:rsidP="00AE1D92">
      <w:pPr>
        <w:rPr>
          <w:rFonts w:ascii="Times New Roman" w:hAnsi="Times New Roman"/>
          <w:b/>
          <w:sz w:val="26"/>
          <w:szCs w:val="26"/>
        </w:rPr>
      </w:pPr>
    </w:p>
    <w:p w:rsidR="009E0A35" w:rsidRDefault="009E0A35" w:rsidP="00AE1D92">
      <w:pPr>
        <w:rPr>
          <w:rFonts w:ascii="Times New Roman" w:hAnsi="Times New Roman"/>
          <w:b/>
          <w:sz w:val="26"/>
          <w:szCs w:val="26"/>
        </w:rPr>
      </w:pPr>
    </w:p>
    <w:p w:rsidR="009E0A35" w:rsidRDefault="009E0A35" w:rsidP="00AE1D92">
      <w:pPr>
        <w:rPr>
          <w:rFonts w:ascii="Times New Roman" w:hAnsi="Times New Roman"/>
          <w:b/>
          <w:sz w:val="26"/>
          <w:szCs w:val="26"/>
        </w:rPr>
      </w:pPr>
    </w:p>
    <w:p w:rsidR="009E0A35" w:rsidRDefault="009E0A35" w:rsidP="00AE1D92">
      <w:pPr>
        <w:rPr>
          <w:rFonts w:ascii="Times New Roman" w:hAnsi="Times New Roman"/>
          <w:sz w:val="26"/>
          <w:szCs w:val="26"/>
        </w:rPr>
      </w:pPr>
    </w:p>
    <w:p w:rsidR="009E0A35" w:rsidRDefault="009E0A35" w:rsidP="00AE1D92">
      <w:pPr>
        <w:rPr>
          <w:rFonts w:ascii="Times New Roman" w:hAnsi="Times New Roman"/>
          <w:sz w:val="26"/>
          <w:szCs w:val="26"/>
        </w:rPr>
      </w:pPr>
    </w:p>
    <w:p w:rsidR="009E0A35" w:rsidRDefault="009E0A35" w:rsidP="00AE1D92">
      <w:pPr>
        <w:rPr>
          <w:rFonts w:ascii="Times New Roman" w:hAnsi="Times New Roman"/>
          <w:sz w:val="26"/>
          <w:szCs w:val="26"/>
        </w:rPr>
      </w:pPr>
    </w:p>
    <w:p w:rsidR="009E0A35" w:rsidRDefault="009E0A35" w:rsidP="00AE1D92">
      <w:pPr>
        <w:rPr>
          <w:rFonts w:ascii="Times New Roman" w:hAnsi="Times New Roman"/>
          <w:sz w:val="26"/>
          <w:szCs w:val="26"/>
        </w:rPr>
      </w:pPr>
    </w:p>
    <w:p w:rsidR="009E0A35" w:rsidRDefault="009E0A35" w:rsidP="00AE1D92">
      <w:pPr>
        <w:rPr>
          <w:rFonts w:ascii="Times New Roman" w:hAnsi="Times New Roman"/>
          <w:sz w:val="26"/>
          <w:szCs w:val="26"/>
        </w:rPr>
      </w:pPr>
    </w:p>
    <w:p w:rsidR="009E0A35" w:rsidRDefault="009E0A35" w:rsidP="00AE1D92">
      <w:pPr>
        <w:rPr>
          <w:rFonts w:ascii="Times New Roman" w:hAnsi="Times New Roman"/>
          <w:sz w:val="26"/>
          <w:szCs w:val="26"/>
        </w:rPr>
      </w:pPr>
    </w:p>
    <w:p w:rsidR="009E0A35" w:rsidRDefault="009E0A35" w:rsidP="00AE1D92">
      <w:pPr>
        <w:rPr>
          <w:rFonts w:ascii="Times New Roman" w:hAnsi="Times New Roman"/>
          <w:sz w:val="26"/>
          <w:szCs w:val="26"/>
        </w:rPr>
      </w:pPr>
    </w:p>
    <w:p w:rsidR="009E0A35" w:rsidRDefault="009E0A35" w:rsidP="00AE1D92">
      <w:pPr>
        <w:rPr>
          <w:rFonts w:ascii="Times New Roman" w:hAnsi="Times New Roman"/>
          <w:sz w:val="26"/>
          <w:szCs w:val="26"/>
        </w:rPr>
      </w:pPr>
    </w:p>
    <w:p w:rsidR="009E0A35" w:rsidRDefault="009E0A35" w:rsidP="00AE1D92">
      <w:pPr>
        <w:rPr>
          <w:rFonts w:ascii="Times New Roman" w:hAnsi="Times New Roman"/>
          <w:sz w:val="26"/>
          <w:szCs w:val="26"/>
        </w:rPr>
      </w:pPr>
    </w:p>
    <w:p w:rsidR="009E0A35" w:rsidRDefault="009E0A35" w:rsidP="00AE1D92">
      <w:pPr>
        <w:rPr>
          <w:rFonts w:ascii="Times New Roman" w:hAnsi="Times New Roman"/>
          <w:sz w:val="26"/>
          <w:szCs w:val="26"/>
        </w:rPr>
      </w:pPr>
    </w:p>
    <w:p w:rsidR="009E0A35" w:rsidRDefault="009E0A35" w:rsidP="00AE1D92">
      <w:pPr>
        <w:rPr>
          <w:rFonts w:ascii="Times New Roman" w:hAnsi="Times New Roman"/>
          <w:sz w:val="26"/>
          <w:szCs w:val="26"/>
        </w:rPr>
      </w:pPr>
    </w:p>
    <w:p w:rsidR="009E0A35" w:rsidRPr="004B479B" w:rsidRDefault="009E0A35" w:rsidP="004B479B">
      <w:pPr>
        <w:rPr>
          <w:rFonts w:ascii="Times New Roman" w:hAnsi="Times New Roman"/>
          <w:sz w:val="26"/>
          <w:szCs w:val="26"/>
        </w:rPr>
      </w:pPr>
    </w:p>
    <w:p w:rsidR="009E0A35" w:rsidRPr="004B479B" w:rsidRDefault="009E0A35" w:rsidP="004B479B">
      <w:pPr>
        <w:rPr>
          <w:rFonts w:ascii="Times New Roman" w:hAnsi="Times New Roman"/>
          <w:sz w:val="26"/>
          <w:szCs w:val="26"/>
        </w:rPr>
      </w:pPr>
    </w:p>
    <w:p w:rsidR="009E0A35" w:rsidRPr="004B479B" w:rsidRDefault="009E0A35" w:rsidP="004B479B">
      <w:pPr>
        <w:rPr>
          <w:rFonts w:ascii="Times New Roman" w:hAnsi="Times New Roman"/>
          <w:sz w:val="26"/>
          <w:szCs w:val="26"/>
        </w:rPr>
      </w:pPr>
    </w:p>
    <w:p w:rsidR="009E0A35" w:rsidRPr="004B479B" w:rsidRDefault="009E0A35" w:rsidP="004B479B">
      <w:pPr>
        <w:rPr>
          <w:rFonts w:ascii="Times New Roman" w:hAnsi="Times New Roman"/>
          <w:sz w:val="26"/>
          <w:szCs w:val="26"/>
        </w:rPr>
      </w:pPr>
    </w:p>
    <w:p w:rsidR="009E0A35" w:rsidRDefault="009E0A35" w:rsidP="004B479B">
      <w:pPr>
        <w:rPr>
          <w:rFonts w:ascii="Times New Roman" w:hAnsi="Times New Roman"/>
          <w:sz w:val="26"/>
          <w:szCs w:val="26"/>
        </w:rPr>
      </w:pPr>
    </w:p>
    <w:p w:rsidR="009E0A35" w:rsidRPr="004B479B" w:rsidRDefault="009E0A35" w:rsidP="004B479B">
      <w:pPr>
        <w:tabs>
          <w:tab w:val="left" w:pos="1545"/>
        </w:tabs>
        <w:jc w:val="center"/>
        <w:rPr>
          <w:rFonts w:ascii="Times New Roman" w:hAnsi="Times New Roman"/>
          <w:b/>
          <w:sz w:val="72"/>
          <w:szCs w:val="72"/>
        </w:rPr>
      </w:pPr>
      <w:r w:rsidRPr="004B479B">
        <w:rPr>
          <w:rFonts w:ascii="Times New Roman" w:hAnsi="Times New Roman"/>
          <w:b/>
          <w:sz w:val="72"/>
          <w:szCs w:val="72"/>
        </w:rPr>
        <w:t>ПРИЛОЖЕНИЯ</w:t>
      </w:r>
    </w:p>
    <w:sectPr w:rsidR="009E0A35" w:rsidRPr="004B479B" w:rsidSect="001D2FC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A70D7"/>
    <w:multiLevelType w:val="hybridMultilevel"/>
    <w:tmpl w:val="7E7277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1D92"/>
    <w:rsid w:val="000C345A"/>
    <w:rsid w:val="000E2406"/>
    <w:rsid w:val="0014000F"/>
    <w:rsid w:val="001D2FCF"/>
    <w:rsid w:val="001F4C5B"/>
    <w:rsid w:val="00262AD5"/>
    <w:rsid w:val="00281B38"/>
    <w:rsid w:val="003A4862"/>
    <w:rsid w:val="0043216B"/>
    <w:rsid w:val="00491D7B"/>
    <w:rsid w:val="004B479B"/>
    <w:rsid w:val="005E4C4C"/>
    <w:rsid w:val="006A056F"/>
    <w:rsid w:val="006E6C39"/>
    <w:rsid w:val="00714781"/>
    <w:rsid w:val="007745DE"/>
    <w:rsid w:val="008C109A"/>
    <w:rsid w:val="00925509"/>
    <w:rsid w:val="00927D90"/>
    <w:rsid w:val="009464FE"/>
    <w:rsid w:val="009C653A"/>
    <w:rsid w:val="009E0A35"/>
    <w:rsid w:val="00A524E6"/>
    <w:rsid w:val="00AE1D92"/>
    <w:rsid w:val="00BF3468"/>
    <w:rsid w:val="00DD3303"/>
    <w:rsid w:val="00EC094C"/>
    <w:rsid w:val="00EE7EA9"/>
    <w:rsid w:val="00F81E56"/>
    <w:rsid w:val="00FB6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50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F81E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F81E5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D2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D2F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617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196</TotalTime>
  <Pages>14</Pages>
  <Words>1261</Words>
  <Characters>7193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13</cp:revision>
  <cp:lastPrinted>2019-03-23T03:09:00Z</cp:lastPrinted>
  <dcterms:created xsi:type="dcterms:W3CDTF">2019-01-26T01:14:00Z</dcterms:created>
  <dcterms:modified xsi:type="dcterms:W3CDTF">2019-08-15T01:00:00Z</dcterms:modified>
</cp:coreProperties>
</file>